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32DD436" w14:textId="77777777" w:rsidR="00D71FB9" w:rsidRDefault="00BF3ADB" w:rsidP="00BF3ADB">
      <w:pPr>
        <w:ind w:left="1134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1032CF19" wp14:editId="2C7AC9AC">
                <wp:simplePos x="0" y="0"/>
                <wp:positionH relativeFrom="column">
                  <wp:posOffset>-124460</wp:posOffset>
                </wp:positionH>
                <wp:positionV relativeFrom="page">
                  <wp:posOffset>5486400</wp:posOffset>
                </wp:positionV>
                <wp:extent cx="6058535" cy="4981575"/>
                <wp:effectExtent l="0" t="0" r="0" b="9525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8535" cy="498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084E11" w14:textId="77777777" w:rsidR="00971313" w:rsidRDefault="00BF3ADB" w:rsidP="00BF3ADB">
                            <w:pPr>
                              <w:rPr>
                                <w:rStyle w:val="LyndensteynBodyVet"/>
                                <w:color w:val="E00314"/>
                              </w:rPr>
                            </w:pPr>
                            <w:r w:rsidRPr="00257582">
                              <w:rPr>
                                <w:rStyle w:val="LyndensteynBodyVet"/>
                                <w:color w:val="E00314"/>
                              </w:rPr>
                              <w:t>Wij zoeken</w:t>
                            </w:r>
                          </w:p>
                          <w:p w14:paraId="49E9588A" w14:textId="090E5E7E" w:rsidR="00953A9B" w:rsidRDefault="00971313" w:rsidP="00BF3ADB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</w:t>
                            </w:r>
                            <w:r w:rsidR="00BF3ADB" w:rsidRPr="00BF3AD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 enthousiaste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collega voor een nieuw te starten combi- groep in samenwerking met de Vlieger(KDC) </w:t>
                            </w:r>
                            <w:r w:rsidR="006437E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loca</w:t>
                            </w:r>
                            <w:r w:rsidR="00AB2B1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tie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Larixstraat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="00AB2B1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="00B705C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71313">
                              <w:rPr>
                                <w:rFonts w:eastAsia="Times New Roman"/>
                                <w:color w:val="000000"/>
                                <w:sz w:val="20"/>
                                <w:szCs w:val="20"/>
                              </w:rPr>
                              <w:t>Onze leerlingen hebben baat bij een kleine setting en een belevingsgericht aanbod. De kinderen van het KDC hebben juist behoefte aan schools aanbod zoals voorbereidend rekenen, lezen en schrijven</w:t>
                            </w:r>
                          </w:p>
                          <w:p w14:paraId="39CE7F71" w14:textId="77777777" w:rsidR="00CE4646" w:rsidRDefault="00CE4646" w:rsidP="00BF3ADB">
                            <w:pPr>
                              <w:rPr>
                                <w:rStyle w:val="LyndensteynBodyVet"/>
                                <w:color w:val="E00314"/>
                              </w:rPr>
                            </w:pPr>
                          </w:p>
                          <w:p w14:paraId="532A0D9A" w14:textId="7D978B78" w:rsidR="00BF3ADB" w:rsidRPr="00257582" w:rsidRDefault="00BF3ADB" w:rsidP="00BF3ADB">
                            <w:pPr>
                              <w:rPr>
                                <w:rStyle w:val="LyndensteynBodyVet"/>
                                <w:color w:val="E00314"/>
                              </w:rPr>
                            </w:pPr>
                            <w:r w:rsidRPr="00257582">
                              <w:rPr>
                                <w:rStyle w:val="LyndensteynBodyVet"/>
                                <w:color w:val="E00314"/>
                              </w:rPr>
                              <w:t xml:space="preserve">Wij vragen </w:t>
                            </w:r>
                          </w:p>
                          <w:p w14:paraId="0F58ADAE" w14:textId="24285D5B" w:rsidR="00BF3ADB" w:rsidRPr="0070269A" w:rsidRDefault="00BF3ADB" w:rsidP="00B34166">
                            <w:pPr>
                              <w:pStyle w:val="Lijstalinea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0269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Een daadkrachtige</w:t>
                            </w:r>
                            <w:r w:rsidR="00971313" w:rsidRPr="0070269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en enthousiaste collega die samen met de collega van de Vlieger inhoud gaat geven aan deze pilot.</w:t>
                            </w:r>
                          </w:p>
                          <w:p w14:paraId="3C27F733" w14:textId="68A1699B" w:rsidR="0070269A" w:rsidRPr="0070269A" w:rsidRDefault="0070269A" w:rsidP="0070269A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/>
                              <w:rPr>
                                <w:rFonts w:eastAsia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r w:rsidRPr="0070269A">
                              <w:rPr>
                                <w:rFonts w:eastAsia="Times New Roman"/>
                                <w:color w:val="000000"/>
                                <w:sz w:val="20"/>
                                <w:szCs w:val="20"/>
                              </w:rPr>
                              <w:t xml:space="preserve">utonoom 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sz w:val="20"/>
                                <w:szCs w:val="20"/>
                              </w:rPr>
                              <w:t xml:space="preserve">kan </w:t>
                            </w:r>
                            <w:r w:rsidRPr="0070269A">
                              <w:rPr>
                                <w:rFonts w:eastAsia="Times New Roman"/>
                                <w:color w:val="000000"/>
                                <w:sz w:val="20"/>
                                <w:szCs w:val="20"/>
                              </w:rPr>
                              <w:t>werken, 'de kar trekken'</w:t>
                            </w:r>
                          </w:p>
                          <w:p w14:paraId="644329C8" w14:textId="6B636784" w:rsidR="0070269A" w:rsidRPr="0070269A" w:rsidRDefault="0070269A" w:rsidP="0070269A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/>
                              <w:rPr>
                                <w:rFonts w:eastAsia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0269A">
                              <w:rPr>
                                <w:rFonts w:eastAsia="Times New Roman"/>
                                <w:color w:val="000000"/>
                                <w:sz w:val="20"/>
                                <w:szCs w:val="20"/>
                              </w:rPr>
                              <w:t xml:space="preserve">Kennis van LACCS of bereid de NOG scholing te </w:t>
                            </w:r>
                            <w:r w:rsidR="00CE4646">
                              <w:rPr>
                                <w:rFonts w:eastAsia="Times New Roman"/>
                                <w:color w:val="000000"/>
                                <w:sz w:val="20"/>
                                <w:szCs w:val="20"/>
                              </w:rPr>
                              <w:t>volgen</w:t>
                            </w:r>
                          </w:p>
                          <w:p w14:paraId="503A6FF4" w14:textId="77777777" w:rsidR="00CE4646" w:rsidRDefault="0070269A" w:rsidP="00B34166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/>
                              <w:rPr>
                                <w:rFonts w:eastAsia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0269A">
                              <w:rPr>
                                <w:rFonts w:eastAsia="Times New Roman"/>
                                <w:color w:val="000000"/>
                                <w:sz w:val="20"/>
                                <w:szCs w:val="20"/>
                              </w:rPr>
                              <w:t>Vaardig met ondersteunende gebaren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sz w:val="20"/>
                                <w:szCs w:val="20"/>
                              </w:rPr>
                              <w:t xml:space="preserve"> en thuis is in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color w:val="000000"/>
                                <w:sz w:val="20"/>
                                <w:szCs w:val="20"/>
                              </w:rPr>
                              <w:t>picto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color w:val="000000"/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  <w:p w14:paraId="784D582D" w14:textId="3174284A" w:rsidR="00B34166" w:rsidRPr="00CE4646" w:rsidRDefault="00BF3ADB" w:rsidP="00CE4646">
                            <w:pPr>
                              <w:spacing w:before="100" w:beforeAutospacing="1" w:after="100" w:afterAutospacing="1"/>
                              <w:ind w:left="360"/>
                              <w:rPr>
                                <w:rStyle w:val="LyndensteynBodyVet"/>
                                <w:rFonts w:eastAsia="Times New Roman"/>
                                <w:b w:val="0"/>
                                <w:color w:val="000000"/>
                              </w:rPr>
                            </w:pPr>
                            <w:r w:rsidRPr="00CE4646">
                              <w:rPr>
                                <w:rStyle w:val="LyndensteynBodyVet"/>
                                <w:color w:val="E00314"/>
                              </w:rPr>
                              <w:t xml:space="preserve">Wij bieden </w:t>
                            </w:r>
                          </w:p>
                          <w:p w14:paraId="4A3CBDBE" w14:textId="77777777" w:rsidR="00B34166" w:rsidRDefault="00BF3ADB" w:rsidP="00B34166">
                            <w:pPr>
                              <w:pStyle w:val="Lijstalinea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3416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Een fijne werkomge</w:t>
                            </w:r>
                            <w:r w:rsidR="00B3416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ving en betrokken collega’s.</w:t>
                            </w:r>
                          </w:p>
                          <w:p w14:paraId="40E38FF5" w14:textId="0A09E9F1" w:rsidR="00B34166" w:rsidRDefault="00BF3ADB" w:rsidP="00B34166">
                            <w:pPr>
                              <w:pStyle w:val="Lijstalinea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3416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Een salaris conform</w:t>
                            </w:r>
                            <w:r w:rsidR="00B3416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cao PO, </w:t>
                            </w:r>
                            <w:r w:rsidR="009713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behorend bij de functie</w:t>
                            </w:r>
                          </w:p>
                          <w:p w14:paraId="05F48A21" w14:textId="153FFAE7" w:rsidR="00984C88" w:rsidRDefault="00953A9B" w:rsidP="00984C88">
                            <w:pPr>
                              <w:pStyle w:val="Lijstalinea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Een </w:t>
                            </w:r>
                            <w:r w:rsidR="007809F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contract</w:t>
                            </w:r>
                            <w:r w:rsidR="00D1623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tot </w:t>
                            </w:r>
                            <w:r w:rsidR="00F747E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in eerste instantie </w:t>
                            </w:r>
                            <w:r w:rsidR="00D1623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de zomer</w:t>
                            </w:r>
                            <w:r w:rsidR="009713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vakantie 2021</w:t>
                            </w:r>
                          </w:p>
                          <w:p w14:paraId="58B5364B" w14:textId="5EDB8C45" w:rsidR="00984C88" w:rsidRPr="00984C88" w:rsidRDefault="00984C88" w:rsidP="00984C88">
                            <w:pPr>
                              <w:pStyle w:val="Lijstalinea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Een contract </w:t>
                            </w:r>
                            <w:r w:rsidR="00953A9B" w:rsidRPr="00984C8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met een omvang van </w:t>
                            </w:r>
                            <w:r w:rsidR="009713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16</w:t>
                            </w:r>
                            <w:r w:rsidR="00953A9B" w:rsidRPr="00984C8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uur</w:t>
                            </w:r>
                            <w:r w:rsidR="00254029" w:rsidRPr="00984C8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per week</w:t>
                            </w:r>
                            <w:r w:rsidR="007809F9" w:rsidRPr="00984C8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A7D89" w:rsidRPr="00984C8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="006A4B5B" w:rsidRPr="00984C8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0,</w:t>
                            </w:r>
                            <w:r w:rsidR="009713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4</w:t>
                            </w:r>
                            <w:r w:rsidR="00ED6C1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fte</w:t>
                            </w:r>
                            <w:r w:rsidR="005A7D89" w:rsidRPr="00984C8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  <w:r w:rsidR="006A4B5B" w:rsidRPr="00984C8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="00254029" w:rsidRPr="00984C8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53A9B" w:rsidRPr="00984C8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64F9E86" w14:textId="42939D4B" w:rsidR="00953A9B" w:rsidRPr="00984C88" w:rsidRDefault="00984C88" w:rsidP="00984C88">
                            <w:pPr>
                              <w:pStyle w:val="Lijstalinea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84C8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Werkdagen: </w:t>
                            </w:r>
                            <w:r w:rsidR="00184BE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</w:t>
                            </w:r>
                            <w:r w:rsidR="00CE464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-wo-vrijdagochtend</w:t>
                            </w:r>
                            <w:r w:rsidR="009713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in de groep en 1 middag ontwikkelwerk</w:t>
                            </w:r>
                          </w:p>
                          <w:p w14:paraId="751671B5" w14:textId="77777777" w:rsidR="00B34166" w:rsidRDefault="00B34166" w:rsidP="00B34166">
                            <w:pPr>
                              <w:rPr>
                                <w:b/>
                                <w:color w:val="80CBE2"/>
                                <w:sz w:val="20"/>
                                <w:szCs w:val="20"/>
                              </w:rPr>
                            </w:pPr>
                          </w:p>
                          <w:p w14:paraId="7915266F" w14:textId="77777777" w:rsidR="00BF3ADB" w:rsidRPr="00B34166" w:rsidRDefault="00BF3ADB" w:rsidP="00B34166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57582">
                              <w:rPr>
                                <w:rStyle w:val="LyndensteynBodyVet"/>
                                <w:color w:val="E00314"/>
                              </w:rPr>
                              <w:t>Meer weten?</w:t>
                            </w:r>
                            <w:r w:rsidRPr="00B34166">
                              <w:rPr>
                                <w:b/>
                                <w:color w:val="80CBE2"/>
                                <w:sz w:val="20"/>
                                <w:szCs w:val="20"/>
                              </w:rPr>
                              <w:cr/>
                            </w:r>
                            <w:r w:rsidRPr="00B3416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Meer informatie over de school kun je vinden op www.</w:t>
                            </w:r>
                            <w:r w:rsidR="002575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ittwaluk</w:t>
                            </w:r>
                            <w:r w:rsidR="00F846C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B3416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nl. </w:t>
                            </w:r>
                          </w:p>
                          <w:p w14:paraId="3B706FED" w14:textId="77777777" w:rsidR="00BF3ADB" w:rsidRPr="00BF3ADB" w:rsidRDefault="00BF3ADB" w:rsidP="00BF3ADB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3AD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Voor meer informatie over de vacature kun je contact opnemen met </w:t>
                            </w:r>
                          </w:p>
                          <w:p w14:paraId="4E8CC4AE" w14:textId="76743099" w:rsidR="001D02FC" w:rsidRDefault="00953A9B" w:rsidP="00BF3ADB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Titia Kuipers</w:t>
                            </w:r>
                            <w:r w:rsidR="00BF3ADB" w:rsidRPr="00BF3AD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teamleider</w:t>
                            </w:r>
                            <w:r w:rsidR="00BF3ADB" w:rsidRPr="00BF3AD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 w:rsidR="0073386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06-54357665</w:t>
                            </w:r>
                            <w:r w:rsidR="00BF3ADB" w:rsidRPr="00BF3AD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BF3ADB" w:rsidRPr="00BF3AD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</w:r>
                            <w:r w:rsidR="00BF3ADB" w:rsidRPr="00BF3AD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</w:r>
                            <w:r w:rsidR="00BF3ADB" w:rsidRPr="00257582">
                              <w:rPr>
                                <w:rStyle w:val="LyndensteynBodyVet"/>
                                <w:color w:val="E00314"/>
                              </w:rPr>
                              <w:t>Solliciteren?</w:t>
                            </w:r>
                            <w:r w:rsidR="00BF3ADB" w:rsidRPr="00257582">
                              <w:rPr>
                                <w:rStyle w:val="LyndensteynBodyVet"/>
                                <w:color w:val="E00314"/>
                              </w:rPr>
                              <w:cr/>
                            </w:r>
                            <w:r w:rsidR="00BF3ADB" w:rsidRPr="00BF3AD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Stuur dan uiterlij</w:t>
                            </w:r>
                            <w:r w:rsidR="00CE464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k </w:t>
                            </w:r>
                            <w:r w:rsidR="003367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22 augustus</w:t>
                            </w:r>
                            <w:r w:rsidR="001D02F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F3ADB" w:rsidRPr="00BF3AD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een e-mail met </w:t>
                            </w:r>
                            <w:r w:rsidR="001E729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een korte </w:t>
                            </w:r>
                            <w:r w:rsidR="00BF3ADB" w:rsidRPr="00BF3AD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motivatie en </w:t>
                            </w:r>
                            <w:r w:rsidR="001E729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je </w:t>
                            </w:r>
                            <w:r w:rsidR="00BF3ADB" w:rsidRPr="00BF3AD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cv </w:t>
                            </w:r>
                            <w:r w:rsidR="00817CB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BF3ADB" w:rsidRPr="00BF3AD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naar </w:t>
                            </w:r>
                            <w:r w:rsidR="005F7228" w:rsidRPr="005C786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t.kuipers@ittwaluk.nl</w:t>
                            </w:r>
                            <w:r w:rsidR="005F7228" w:rsidRPr="00DA32C1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="005F7228" w:rsidRPr="00BF3AD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F3ADB" w:rsidRPr="00BF3AD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De sollicitatiegesprekken vinden </w:t>
                            </w:r>
                            <w:r w:rsidR="003367D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zo spoedig mogelijk </w:t>
                            </w:r>
                          </w:p>
                          <w:p w14:paraId="6279479B" w14:textId="39E40F7F" w:rsidR="003367D6" w:rsidRDefault="003367D6" w:rsidP="00BF3ADB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plaats.</w:t>
                            </w:r>
                          </w:p>
                          <w:p w14:paraId="68C89CC3" w14:textId="2EF5F79A" w:rsidR="00811346" w:rsidRDefault="004973CC" w:rsidP="004973CC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De vacature wordt zowel intern als extern uitgezet. Bij gelijke </w:t>
                            </w:r>
                          </w:p>
                          <w:p w14:paraId="51507199" w14:textId="4F7C25F2" w:rsidR="004973CC" w:rsidRDefault="004973CC" w:rsidP="004973CC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geschiktheid heeft de interne kandidaat voorrang.</w:t>
                            </w:r>
                          </w:p>
                          <w:p w14:paraId="63A9DAB3" w14:textId="77777777" w:rsidR="0098639D" w:rsidRDefault="0098639D" w:rsidP="0098639D">
                            <w:pPr>
                              <w:rPr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</w:p>
                          <w:p w14:paraId="3A369273" w14:textId="4FCC1762" w:rsidR="0098639D" w:rsidRPr="00EC3CC4" w:rsidRDefault="0098639D" w:rsidP="0098639D">
                            <w:pPr>
                              <w:rPr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 w:rsidRPr="00EC3CC4">
                              <w:rPr>
                                <w:color w:val="000000" w:themeColor="text1"/>
                                <w:sz w:val="16"/>
                                <w:szCs w:val="20"/>
                              </w:rPr>
                              <w:t>Acquisitie n.a.v. deze vacature wordt niet op prijs gesteld.</w:t>
                            </w:r>
                          </w:p>
                          <w:p w14:paraId="6382BDD3" w14:textId="3E24E1E3" w:rsidR="00BF3ADB" w:rsidRPr="00BF3ADB" w:rsidRDefault="00BF3ADB" w:rsidP="00767DF3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2CF19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left:0;text-align:left;margin-left:-9.8pt;margin-top:6in;width:477.05pt;height:39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" filled="f" stroked="f">
                <v:textbox>
                  <w:txbxContent>
                    <w:p w14:paraId="6F084E11" w14:textId="77777777" w:rsidR="00971313" w:rsidRDefault="00BF3ADB" w:rsidP="00BF3ADB">
                      <w:pPr>
                        <w:rPr>
                          <w:rStyle w:val="LyndensteynBodyVet"/>
                          <w:color w:val="E00314"/>
                        </w:rPr>
                      </w:pPr>
                      <w:r w:rsidRPr="00257582">
                        <w:rPr>
                          <w:rStyle w:val="LyndensteynBodyVet"/>
                          <w:color w:val="E00314"/>
                        </w:rPr>
                        <w:t>Wij zoeken</w:t>
                      </w:r>
                    </w:p>
                    <w:p w14:paraId="49E9588A" w14:textId="090E5E7E" w:rsidR="00953A9B" w:rsidRDefault="00971313" w:rsidP="00BF3ADB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E</w:t>
                      </w:r>
                      <w:r w:rsidR="00BF3ADB" w:rsidRPr="00BF3ADB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en enthousiaste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collega voor een nieuw te starten combi- groep in samenwerking met de Vlieger(KDC) </w:t>
                      </w:r>
                      <w:r w:rsidR="006437E4">
                        <w:rPr>
                          <w:color w:val="000000" w:themeColor="text1"/>
                          <w:sz w:val="20"/>
                          <w:szCs w:val="20"/>
                        </w:rPr>
                        <w:t>loca</w:t>
                      </w:r>
                      <w:r w:rsidR="00AB2B1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tie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Larixstraat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="00AB2B19">
                        <w:rPr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="00B705C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71313">
                        <w:rPr>
                          <w:rFonts w:eastAsia="Times New Roman"/>
                          <w:color w:val="000000"/>
                          <w:sz w:val="20"/>
                          <w:szCs w:val="20"/>
                        </w:rPr>
                        <w:t>Onze leerlingen hebben baat bij een kleine setting en een belevingsgericht aanbod. De kinderen van het KDC hebben juist behoefte aan schools aanbod zoals voorbereidend rekenen, lezen en schrijven</w:t>
                      </w:r>
                    </w:p>
                    <w:p w14:paraId="39CE7F71" w14:textId="77777777" w:rsidR="00CE4646" w:rsidRDefault="00CE4646" w:rsidP="00BF3ADB">
                      <w:pPr>
                        <w:rPr>
                          <w:rStyle w:val="LyndensteynBodyVet"/>
                          <w:color w:val="E00314"/>
                        </w:rPr>
                      </w:pPr>
                    </w:p>
                    <w:p w14:paraId="532A0D9A" w14:textId="7D978B78" w:rsidR="00BF3ADB" w:rsidRPr="00257582" w:rsidRDefault="00BF3ADB" w:rsidP="00BF3ADB">
                      <w:pPr>
                        <w:rPr>
                          <w:rStyle w:val="LyndensteynBodyVet"/>
                          <w:color w:val="E00314"/>
                        </w:rPr>
                      </w:pPr>
                      <w:r w:rsidRPr="00257582">
                        <w:rPr>
                          <w:rStyle w:val="LyndensteynBodyVet"/>
                          <w:color w:val="E00314"/>
                        </w:rPr>
                        <w:t xml:space="preserve">Wij vragen </w:t>
                      </w:r>
                    </w:p>
                    <w:p w14:paraId="0F58ADAE" w14:textId="24285D5B" w:rsidR="00BF3ADB" w:rsidRPr="0070269A" w:rsidRDefault="00BF3ADB" w:rsidP="00B34166">
                      <w:pPr>
                        <w:pStyle w:val="Lijstalinea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0269A">
                        <w:rPr>
                          <w:color w:val="000000" w:themeColor="text1"/>
                          <w:sz w:val="20"/>
                          <w:szCs w:val="20"/>
                        </w:rPr>
                        <w:t>Een daadkrachtige</w:t>
                      </w:r>
                      <w:r w:rsidR="00971313" w:rsidRPr="0070269A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en enthousiaste collega die samen met de collega van de Vlieger inhoud gaat geven aan deze pilot.</w:t>
                      </w:r>
                    </w:p>
                    <w:p w14:paraId="3C27F733" w14:textId="68A1699B" w:rsidR="0070269A" w:rsidRPr="0070269A" w:rsidRDefault="0070269A" w:rsidP="0070269A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/>
                        <w:rPr>
                          <w:rFonts w:eastAsia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/>
                          <w:color w:val="000000"/>
                          <w:sz w:val="20"/>
                          <w:szCs w:val="20"/>
                        </w:rPr>
                        <w:t>A</w:t>
                      </w:r>
                      <w:r w:rsidRPr="0070269A">
                        <w:rPr>
                          <w:rFonts w:eastAsia="Times New Roman"/>
                          <w:color w:val="000000"/>
                          <w:sz w:val="20"/>
                          <w:szCs w:val="20"/>
                        </w:rPr>
                        <w:t xml:space="preserve">utonoom </w:t>
                      </w:r>
                      <w:r>
                        <w:rPr>
                          <w:rFonts w:eastAsia="Times New Roman"/>
                          <w:color w:val="000000"/>
                          <w:sz w:val="20"/>
                          <w:szCs w:val="20"/>
                        </w:rPr>
                        <w:t xml:space="preserve">kan </w:t>
                      </w:r>
                      <w:r w:rsidRPr="0070269A">
                        <w:rPr>
                          <w:rFonts w:eastAsia="Times New Roman"/>
                          <w:color w:val="000000"/>
                          <w:sz w:val="20"/>
                          <w:szCs w:val="20"/>
                        </w:rPr>
                        <w:t>werken, 'de kar trekken'</w:t>
                      </w:r>
                    </w:p>
                    <w:p w14:paraId="644329C8" w14:textId="6B636784" w:rsidR="0070269A" w:rsidRPr="0070269A" w:rsidRDefault="0070269A" w:rsidP="0070269A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/>
                        <w:rPr>
                          <w:rFonts w:eastAsia="Times New Roman"/>
                          <w:color w:val="000000"/>
                          <w:sz w:val="20"/>
                          <w:szCs w:val="20"/>
                        </w:rPr>
                      </w:pPr>
                      <w:r w:rsidRPr="0070269A">
                        <w:rPr>
                          <w:rFonts w:eastAsia="Times New Roman"/>
                          <w:color w:val="000000"/>
                          <w:sz w:val="20"/>
                          <w:szCs w:val="20"/>
                        </w:rPr>
                        <w:t xml:space="preserve">Kennis van LACCS of bereid de NOG scholing te </w:t>
                      </w:r>
                      <w:r w:rsidR="00CE4646">
                        <w:rPr>
                          <w:rFonts w:eastAsia="Times New Roman"/>
                          <w:color w:val="000000"/>
                          <w:sz w:val="20"/>
                          <w:szCs w:val="20"/>
                        </w:rPr>
                        <w:t>volgen</w:t>
                      </w:r>
                    </w:p>
                    <w:p w14:paraId="503A6FF4" w14:textId="77777777" w:rsidR="00CE4646" w:rsidRDefault="0070269A" w:rsidP="00B34166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/>
                        <w:rPr>
                          <w:rFonts w:eastAsia="Times New Roman"/>
                          <w:color w:val="000000"/>
                          <w:sz w:val="20"/>
                          <w:szCs w:val="20"/>
                        </w:rPr>
                      </w:pPr>
                      <w:r w:rsidRPr="0070269A">
                        <w:rPr>
                          <w:rFonts w:eastAsia="Times New Roman"/>
                          <w:color w:val="000000"/>
                          <w:sz w:val="20"/>
                          <w:szCs w:val="20"/>
                        </w:rPr>
                        <w:t>Vaardig met ondersteunende gebaren</w:t>
                      </w:r>
                      <w:r>
                        <w:rPr>
                          <w:rFonts w:eastAsia="Times New Roman"/>
                          <w:color w:val="000000"/>
                          <w:sz w:val="20"/>
                          <w:szCs w:val="20"/>
                        </w:rPr>
                        <w:t xml:space="preserve"> en thuis is in </w:t>
                      </w:r>
                      <w:proofErr w:type="spellStart"/>
                      <w:r>
                        <w:rPr>
                          <w:rFonts w:eastAsia="Times New Roman"/>
                          <w:color w:val="000000"/>
                          <w:sz w:val="20"/>
                          <w:szCs w:val="20"/>
                        </w:rPr>
                        <w:t>picto</w:t>
                      </w:r>
                      <w:proofErr w:type="spellEnd"/>
                      <w:r>
                        <w:rPr>
                          <w:rFonts w:eastAsia="Times New Roman"/>
                          <w:color w:val="000000"/>
                          <w:sz w:val="20"/>
                          <w:szCs w:val="20"/>
                        </w:rPr>
                        <w:t xml:space="preserve"> lezen</w:t>
                      </w:r>
                    </w:p>
                    <w:p w14:paraId="784D582D" w14:textId="3174284A" w:rsidR="00B34166" w:rsidRPr="00CE4646" w:rsidRDefault="00BF3ADB" w:rsidP="00CE4646">
                      <w:pPr>
                        <w:spacing w:before="100" w:beforeAutospacing="1" w:after="100" w:afterAutospacing="1"/>
                        <w:ind w:left="360"/>
                        <w:rPr>
                          <w:rStyle w:val="LyndensteynBodyVet"/>
                          <w:rFonts w:eastAsia="Times New Roman"/>
                          <w:b w:val="0"/>
                          <w:color w:val="000000"/>
                        </w:rPr>
                      </w:pPr>
                      <w:r w:rsidRPr="00CE4646">
                        <w:rPr>
                          <w:rStyle w:val="LyndensteynBodyVet"/>
                          <w:color w:val="E00314"/>
                        </w:rPr>
                        <w:t xml:space="preserve">Wij bieden </w:t>
                      </w:r>
                    </w:p>
                    <w:p w14:paraId="4A3CBDBE" w14:textId="77777777" w:rsidR="00B34166" w:rsidRDefault="00BF3ADB" w:rsidP="00B34166">
                      <w:pPr>
                        <w:pStyle w:val="Lijstalinea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B34166">
                        <w:rPr>
                          <w:color w:val="000000" w:themeColor="text1"/>
                          <w:sz w:val="20"/>
                          <w:szCs w:val="20"/>
                        </w:rPr>
                        <w:t>Een fijne werkomge</w:t>
                      </w:r>
                      <w:r w:rsidR="00B34166">
                        <w:rPr>
                          <w:color w:val="000000" w:themeColor="text1"/>
                          <w:sz w:val="20"/>
                          <w:szCs w:val="20"/>
                        </w:rPr>
                        <w:t>ving en betrokken collega’s.</w:t>
                      </w:r>
                    </w:p>
                    <w:p w14:paraId="40E38FF5" w14:textId="0A09E9F1" w:rsidR="00B34166" w:rsidRDefault="00BF3ADB" w:rsidP="00B34166">
                      <w:pPr>
                        <w:pStyle w:val="Lijstalinea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B34166">
                        <w:rPr>
                          <w:color w:val="000000" w:themeColor="text1"/>
                          <w:sz w:val="20"/>
                          <w:szCs w:val="20"/>
                        </w:rPr>
                        <w:t>Een salaris conform</w:t>
                      </w:r>
                      <w:r w:rsidR="00B34166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cao PO, </w:t>
                      </w:r>
                      <w:r w:rsidR="00971313">
                        <w:rPr>
                          <w:color w:val="000000" w:themeColor="text1"/>
                          <w:sz w:val="20"/>
                          <w:szCs w:val="20"/>
                        </w:rPr>
                        <w:t>behorend bij de functie</w:t>
                      </w:r>
                    </w:p>
                    <w:p w14:paraId="05F48A21" w14:textId="153FFAE7" w:rsidR="00984C88" w:rsidRDefault="00953A9B" w:rsidP="00984C88">
                      <w:pPr>
                        <w:pStyle w:val="Lijstalinea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Een </w:t>
                      </w:r>
                      <w:r w:rsidR="007809F9">
                        <w:rPr>
                          <w:color w:val="000000" w:themeColor="text1"/>
                          <w:sz w:val="20"/>
                          <w:szCs w:val="20"/>
                        </w:rPr>
                        <w:t>contract</w:t>
                      </w:r>
                      <w:r w:rsidR="00D1623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tot </w:t>
                      </w:r>
                      <w:r w:rsidR="00F747E4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in eerste instantie </w:t>
                      </w:r>
                      <w:r w:rsidR="00D16237">
                        <w:rPr>
                          <w:color w:val="000000" w:themeColor="text1"/>
                          <w:sz w:val="20"/>
                          <w:szCs w:val="20"/>
                        </w:rPr>
                        <w:t>de zomer</w:t>
                      </w:r>
                      <w:r w:rsidR="00971313">
                        <w:rPr>
                          <w:color w:val="000000" w:themeColor="text1"/>
                          <w:sz w:val="20"/>
                          <w:szCs w:val="20"/>
                        </w:rPr>
                        <w:t>vakantie 2021</w:t>
                      </w:r>
                    </w:p>
                    <w:p w14:paraId="58B5364B" w14:textId="5EDB8C45" w:rsidR="00984C88" w:rsidRPr="00984C88" w:rsidRDefault="00984C88" w:rsidP="00984C88">
                      <w:pPr>
                        <w:pStyle w:val="Lijstalinea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Een contract </w:t>
                      </w:r>
                      <w:r w:rsidR="00953A9B" w:rsidRPr="00984C8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met een omvang van </w:t>
                      </w:r>
                      <w:r w:rsidR="00971313">
                        <w:rPr>
                          <w:color w:val="000000" w:themeColor="text1"/>
                          <w:sz w:val="20"/>
                          <w:szCs w:val="20"/>
                        </w:rPr>
                        <w:t>16</w:t>
                      </w:r>
                      <w:r w:rsidR="00953A9B" w:rsidRPr="00984C8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uur</w:t>
                      </w:r>
                      <w:r w:rsidR="00254029" w:rsidRPr="00984C8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per week</w:t>
                      </w:r>
                      <w:r w:rsidR="007809F9" w:rsidRPr="00984C8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5A7D89" w:rsidRPr="00984C88">
                        <w:rPr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r w:rsidR="006A4B5B" w:rsidRPr="00984C88">
                        <w:rPr>
                          <w:color w:val="000000" w:themeColor="text1"/>
                          <w:sz w:val="20"/>
                          <w:szCs w:val="20"/>
                        </w:rPr>
                        <w:t>0,</w:t>
                      </w:r>
                      <w:r w:rsidR="00971313">
                        <w:rPr>
                          <w:color w:val="000000" w:themeColor="text1"/>
                          <w:sz w:val="20"/>
                          <w:szCs w:val="20"/>
                        </w:rPr>
                        <w:t>4</w:t>
                      </w:r>
                      <w:r w:rsidR="00ED6C16">
                        <w:rPr>
                          <w:color w:val="000000" w:themeColor="text1"/>
                          <w:sz w:val="20"/>
                          <w:szCs w:val="20"/>
                        </w:rPr>
                        <w:t>fte</w:t>
                      </w:r>
                      <w:r w:rsidR="005A7D89" w:rsidRPr="00984C88">
                        <w:rPr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  <w:r w:rsidR="006A4B5B" w:rsidRPr="00984C88">
                        <w:rPr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="00254029" w:rsidRPr="00984C8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953A9B" w:rsidRPr="00984C8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64F9E86" w14:textId="42939D4B" w:rsidR="00953A9B" w:rsidRPr="00984C88" w:rsidRDefault="00984C88" w:rsidP="00984C88">
                      <w:pPr>
                        <w:pStyle w:val="Lijstalinea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84C8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Werkdagen: </w:t>
                      </w:r>
                      <w:r w:rsidR="00184BE5">
                        <w:rPr>
                          <w:color w:val="000000" w:themeColor="text1"/>
                          <w:sz w:val="20"/>
                          <w:szCs w:val="20"/>
                        </w:rPr>
                        <w:t>ma</w:t>
                      </w:r>
                      <w:r w:rsidR="00CE4646">
                        <w:rPr>
                          <w:color w:val="000000" w:themeColor="text1"/>
                          <w:sz w:val="20"/>
                          <w:szCs w:val="20"/>
                        </w:rPr>
                        <w:t>-wo-vrijdagochtend</w:t>
                      </w:r>
                      <w:r w:rsidR="0097131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in de groep en 1 middag ontwikkelwerk</w:t>
                      </w:r>
                    </w:p>
                    <w:p w14:paraId="751671B5" w14:textId="77777777" w:rsidR="00B34166" w:rsidRDefault="00B34166" w:rsidP="00B34166">
                      <w:pPr>
                        <w:rPr>
                          <w:b/>
                          <w:color w:val="80CBE2"/>
                          <w:sz w:val="20"/>
                          <w:szCs w:val="20"/>
                        </w:rPr>
                      </w:pPr>
                    </w:p>
                    <w:p w14:paraId="7915266F" w14:textId="77777777" w:rsidR="00BF3ADB" w:rsidRPr="00B34166" w:rsidRDefault="00BF3ADB" w:rsidP="00B34166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257582">
                        <w:rPr>
                          <w:rStyle w:val="LyndensteynBodyVet"/>
                          <w:color w:val="E00314"/>
                        </w:rPr>
                        <w:t>Meer weten?</w:t>
                      </w:r>
                      <w:r w:rsidRPr="00B34166">
                        <w:rPr>
                          <w:b/>
                          <w:color w:val="80CBE2"/>
                          <w:sz w:val="20"/>
                          <w:szCs w:val="20"/>
                        </w:rPr>
                        <w:cr/>
                      </w:r>
                      <w:r w:rsidRPr="00B34166">
                        <w:rPr>
                          <w:color w:val="000000" w:themeColor="text1"/>
                          <w:sz w:val="20"/>
                          <w:szCs w:val="20"/>
                        </w:rPr>
                        <w:t>Meer informatie over de school kun je vinden op www.</w:t>
                      </w:r>
                      <w:r w:rsidR="00257582">
                        <w:rPr>
                          <w:color w:val="000000" w:themeColor="text1"/>
                          <w:sz w:val="20"/>
                          <w:szCs w:val="20"/>
                        </w:rPr>
                        <w:t>ittwaluk</w:t>
                      </w:r>
                      <w:r w:rsidR="00F846C7">
                        <w:rPr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B34166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nl. </w:t>
                      </w:r>
                    </w:p>
                    <w:p w14:paraId="3B706FED" w14:textId="77777777" w:rsidR="00BF3ADB" w:rsidRPr="00BF3ADB" w:rsidRDefault="00BF3ADB" w:rsidP="00BF3ADB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BF3ADB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Voor meer informatie over de vacature kun je contact opnemen met </w:t>
                      </w:r>
                    </w:p>
                    <w:p w14:paraId="4E8CC4AE" w14:textId="76743099" w:rsidR="001D02FC" w:rsidRDefault="00953A9B" w:rsidP="00BF3ADB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Titia Kuipers</w:t>
                      </w:r>
                      <w:r w:rsidR="00BF3ADB" w:rsidRPr="00BF3ADB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teamleider</w:t>
                      </w:r>
                      <w:r w:rsidR="00BF3ADB" w:rsidRPr="00BF3ADB">
                        <w:rPr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 w:rsidR="0073386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06-54357665</w:t>
                      </w:r>
                      <w:r w:rsidR="00BF3ADB" w:rsidRPr="00BF3ADB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="00BF3ADB" w:rsidRPr="00BF3ADB">
                        <w:rPr>
                          <w:color w:val="000000" w:themeColor="text1"/>
                          <w:sz w:val="20"/>
                          <w:szCs w:val="20"/>
                        </w:rPr>
                        <w:cr/>
                      </w:r>
                      <w:r w:rsidR="00BF3ADB" w:rsidRPr="00BF3ADB">
                        <w:rPr>
                          <w:color w:val="000000" w:themeColor="text1"/>
                          <w:sz w:val="20"/>
                          <w:szCs w:val="20"/>
                        </w:rPr>
                        <w:cr/>
                      </w:r>
                      <w:r w:rsidR="00BF3ADB" w:rsidRPr="00257582">
                        <w:rPr>
                          <w:rStyle w:val="LyndensteynBodyVet"/>
                          <w:color w:val="E00314"/>
                        </w:rPr>
                        <w:t>Solliciteren?</w:t>
                      </w:r>
                      <w:r w:rsidR="00BF3ADB" w:rsidRPr="00257582">
                        <w:rPr>
                          <w:rStyle w:val="LyndensteynBodyVet"/>
                          <w:color w:val="E00314"/>
                        </w:rPr>
                        <w:cr/>
                      </w:r>
                      <w:r w:rsidR="00BF3ADB" w:rsidRPr="00BF3ADB">
                        <w:rPr>
                          <w:color w:val="000000" w:themeColor="text1"/>
                          <w:sz w:val="20"/>
                          <w:szCs w:val="20"/>
                        </w:rPr>
                        <w:t>Stuur dan uiterlij</w:t>
                      </w:r>
                      <w:r w:rsidR="00CE4646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k </w:t>
                      </w:r>
                      <w:r w:rsidR="003367D6">
                        <w:rPr>
                          <w:color w:val="000000" w:themeColor="text1"/>
                          <w:sz w:val="20"/>
                          <w:szCs w:val="20"/>
                        </w:rPr>
                        <w:t>22 augustus</w:t>
                      </w:r>
                      <w:r w:rsidR="001D02F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BF3ADB" w:rsidRPr="00BF3ADB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een e-mail met </w:t>
                      </w:r>
                      <w:r w:rsidR="001E729E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een korte </w:t>
                      </w:r>
                      <w:r w:rsidR="00BF3ADB" w:rsidRPr="00BF3ADB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motivatie en </w:t>
                      </w:r>
                      <w:r w:rsidR="001E729E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je </w:t>
                      </w:r>
                      <w:r w:rsidR="00BF3ADB" w:rsidRPr="00BF3ADB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cv </w:t>
                      </w:r>
                      <w:r w:rsidR="00817CBC">
                        <w:rPr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="00BF3ADB" w:rsidRPr="00BF3ADB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naar </w:t>
                      </w:r>
                      <w:r w:rsidR="005F7228" w:rsidRPr="005C7860">
                        <w:rPr>
                          <w:color w:val="000000" w:themeColor="text1"/>
                          <w:sz w:val="20"/>
                          <w:szCs w:val="20"/>
                        </w:rPr>
                        <w:t>t.kuipers@ittwaluk.nl</w:t>
                      </w:r>
                      <w:r w:rsidR="005F7228" w:rsidRPr="00DA32C1">
                        <w:rPr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="005F7228" w:rsidRPr="00BF3ADB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BF3ADB" w:rsidRPr="00BF3ADB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De sollicitatiegesprekken vinden </w:t>
                      </w:r>
                      <w:r w:rsidR="003367D6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zo spoedig mogelijk </w:t>
                      </w:r>
                    </w:p>
                    <w:p w14:paraId="6279479B" w14:textId="39E40F7F" w:rsidR="003367D6" w:rsidRDefault="003367D6" w:rsidP="00BF3ADB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p</w:t>
                      </w:r>
                      <w:bookmarkStart w:id="1" w:name="_GoBack"/>
                      <w:bookmarkEnd w:id="1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laats.</w:t>
                      </w:r>
                    </w:p>
                    <w:p w14:paraId="68C89CC3" w14:textId="2EF5F79A" w:rsidR="00811346" w:rsidRDefault="004973CC" w:rsidP="004973CC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De vacature wordt zowel intern als extern uitgezet. Bij gelijke </w:t>
                      </w:r>
                    </w:p>
                    <w:p w14:paraId="51507199" w14:textId="4F7C25F2" w:rsidR="004973CC" w:rsidRDefault="004973CC" w:rsidP="004973CC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geschiktheid heeft de interne kandidaat voorrang.</w:t>
                      </w:r>
                    </w:p>
                    <w:p w14:paraId="63A9DAB3" w14:textId="77777777" w:rsidR="0098639D" w:rsidRDefault="0098639D" w:rsidP="0098639D">
                      <w:pPr>
                        <w:rPr>
                          <w:color w:val="000000" w:themeColor="text1"/>
                          <w:sz w:val="16"/>
                          <w:szCs w:val="20"/>
                        </w:rPr>
                      </w:pPr>
                    </w:p>
                    <w:p w14:paraId="3A369273" w14:textId="4FCC1762" w:rsidR="0098639D" w:rsidRPr="00EC3CC4" w:rsidRDefault="0098639D" w:rsidP="0098639D">
                      <w:pPr>
                        <w:rPr>
                          <w:color w:val="000000" w:themeColor="text1"/>
                          <w:sz w:val="16"/>
                          <w:szCs w:val="20"/>
                        </w:rPr>
                      </w:pPr>
                      <w:r w:rsidRPr="00EC3CC4">
                        <w:rPr>
                          <w:color w:val="000000" w:themeColor="text1"/>
                          <w:sz w:val="16"/>
                          <w:szCs w:val="20"/>
                        </w:rPr>
                        <w:t>Acquisitie n.a.v. deze vacature wordt niet op prijs gesteld.</w:t>
                      </w:r>
                    </w:p>
                    <w:p w14:paraId="6382BDD3" w14:textId="3E24E1E3" w:rsidR="00BF3ADB" w:rsidRPr="00BF3ADB" w:rsidRDefault="00BF3ADB" w:rsidP="00767DF3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0B85F5B9" wp14:editId="4B954597">
                <wp:simplePos x="0" y="0"/>
                <wp:positionH relativeFrom="column">
                  <wp:posOffset>-125095</wp:posOffset>
                </wp:positionH>
                <wp:positionV relativeFrom="page">
                  <wp:posOffset>4834890</wp:posOffset>
                </wp:positionV>
                <wp:extent cx="5370830" cy="271145"/>
                <wp:effectExtent l="0" t="0" r="0" b="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083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71CE81" w14:textId="514A21BE" w:rsidR="00BF3ADB" w:rsidRPr="00BF3ADB" w:rsidRDefault="00BF3ADB" w:rsidP="00BF3ADB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Wij zijn op zoek naar</w:t>
                            </w:r>
                            <w:r w:rsidR="0019012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een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5F5B9" id="Tekstvak 3" o:spid="_x0000_s1027" type="#_x0000_t202" style="position:absolute;left:0;text-align:left;margin-left:-9.85pt;margin-top:380.7pt;width:422.9pt;height:2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" filled="f" stroked="f">
                <v:textbox>
                  <w:txbxContent>
                    <w:p w14:paraId="3E71CE81" w14:textId="514A21BE" w:rsidR="00BF3ADB" w:rsidRPr="00BF3ADB" w:rsidRDefault="00BF3ADB" w:rsidP="00BF3ADB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Wij zijn op zoek naar</w:t>
                      </w:r>
                      <w:r w:rsidR="0019012D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een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389305BA" wp14:editId="50783B8D">
                <wp:simplePos x="0" y="0"/>
                <wp:positionH relativeFrom="margin">
                  <wp:align>right</wp:align>
                </wp:positionH>
                <wp:positionV relativeFrom="margin">
                  <wp:posOffset>3881120</wp:posOffset>
                </wp:positionV>
                <wp:extent cx="6153150" cy="809625"/>
                <wp:effectExtent l="0" t="0" r="0" b="9525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A36322" w14:textId="77777777" w:rsidR="00844A4E" w:rsidRDefault="00844A4E" w:rsidP="00844A4E">
                            <w:pPr>
                              <w:rPr>
                                <w:rStyle w:val="LyndensteynFTE"/>
                                <w:color w:val="E00314"/>
                                <w:sz w:val="32"/>
                                <w:szCs w:val="32"/>
                              </w:rPr>
                            </w:pPr>
                          </w:p>
                          <w:p w14:paraId="5BB303CD" w14:textId="360CF121" w:rsidR="00844A4E" w:rsidRDefault="00971313" w:rsidP="00844A4E">
                            <w:pPr>
                              <w:rPr>
                                <w:rStyle w:val="LyndensteynFTE"/>
                                <w:color w:val="E0031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Style w:val="LyndensteynFunctie"/>
                                <w:color w:val="E00314"/>
                                <w:sz w:val="52"/>
                                <w:szCs w:val="52"/>
                              </w:rPr>
                              <w:t xml:space="preserve">Leraar of leraar ondersteuner </w:t>
                            </w:r>
                            <w:r w:rsidR="00844A4E" w:rsidRPr="00844A4E">
                              <w:rPr>
                                <w:rStyle w:val="LyndensteynFTE"/>
                                <w:color w:val="E00314"/>
                                <w:sz w:val="52"/>
                                <w:szCs w:val="52"/>
                              </w:rPr>
                              <w:t>0,</w:t>
                            </w:r>
                            <w:r>
                              <w:rPr>
                                <w:rStyle w:val="LyndensteynFTE"/>
                                <w:color w:val="E00314"/>
                                <w:sz w:val="52"/>
                                <w:szCs w:val="52"/>
                              </w:rPr>
                              <w:t>4</w:t>
                            </w:r>
                            <w:r w:rsidR="00844A4E" w:rsidRPr="00844A4E">
                              <w:rPr>
                                <w:rStyle w:val="LyndensteynFTE"/>
                                <w:color w:val="E00314"/>
                                <w:sz w:val="52"/>
                                <w:szCs w:val="52"/>
                              </w:rPr>
                              <w:t xml:space="preserve"> fte </w:t>
                            </w:r>
                          </w:p>
                          <w:p w14:paraId="0740D584" w14:textId="77777777" w:rsidR="00844A4E" w:rsidRDefault="00844A4E">
                            <w:pPr>
                              <w:rPr>
                                <w:rStyle w:val="LyndensteynFTE"/>
                                <w:color w:val="E00314"/>
                                <w:sz w:val="32"/>
                                <w:szCs w:val="32"/>
                              </w:rPr>
                            </w:pPr>
                          </w:p>
                          <w:p w14:paraId="7D480619" w14:textId="15C214C9" w:rsidR="00BF3ADB" w:rsidRPr="00844A4E" w:rsidRDefault="006147D8">
                            <w:pPr>
                              <w:rPr>
                                <w:rStyle w:val="LyndensteynFTE"/>
                                <w:color w:val="E0031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844A4E">
                              <w:rPr>
                                <w:rStyle w:val="LyndensteynFTE"/>
                                <w:color w:val="E00314"/>
                                <w:sz w:val="32"/>
                                <w:szCs w:val="32"/>
                              </w:rPr>
                              <w:t>Larixstraat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305BA" id="Tekstvak 5" o:spid="_x0000_s1028" type="#_x0000_t202" style="position:absolute;left:0;text-align:left;margin-left:433.3pt;margin-top:305.6pt;width:484.5pt;height:63.7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" filled="f" stroked="f">
                <v:textbox>
                  <w:txbxContent>
                    <w:p w14:paraId="1FA36322" w14:textId="77777777" w:rsidR="00844A4E" w:rsidRDefault="00844A4E" w:rsidP="00844A4E">
                      <w:pPr>
                        <w:rPr>
                          <w:rStyle w:val="LyndensteynFTE"/>
                          <w:color w:val="E00314"/>
                          <w:sz w:val="32"/>
                          <w:szCs w:val="32"/>
                        </w:rPr>
                      </w:pPr>
                    </w:p>
                    <w:p w14:paraId="5BB303CD" w14:textId="360CF121" w:rsidR="00844A4E" w:rsidRDefault="00971313" w:rsidP="00844A4E">
                      <w:pPr>
                        <w:rPr>
                          <w:rStyle w:val="LyndensteynFTE"/>
                          <w:color w:val="E00314"/>
                          <w:sz w:val="52"/>
                          <w:szCs w:val="52"/>
                        </w:rPr>
                      </w:pPr>
                      <w:r>
                        <w:rPr>
                          <w:rStyle w:val="LyndensteynFunctie"/>
                          <w:color w:val="E00314"/>
                          <w:sz w:val="52"/>
                          <w:szCs w:val="52"/>
                        </w:rPr>
                        <w:t xml:space="preserve">Leraar of leraar ondersteuner </w:t>
                      </w:r>
                      <w:r w:rsidR="00844A4E" w:rsidRPr="00844A4E">
                        <w:rPr>
                          <w:rStyle w:val="LyndensteynFTE"/>
                          <w:color w:val="E00314"/>
                          <w:sz w:val="52"/>
                          <w:szCs w:val="52"/>
                        </w:rPr>
                        <w:t>0,</w:t>
                      </w:r>
                      <w:r>
                        <w:rPr>
                          <w:rStyle w:val="LyndensteynFTE"/>
                          <w:color w:val="E00314"/>
                          <w:sz w:val="52"/>
                          <w:szCs w:val="52"/>
                        </w:rPr>
                        <w:t>4</w:t>
                      </w:r>
                      <w:r w:rsidR="00844A4E" w:rsidRPr="00844A4E">
                        <w:rPr>
                          <w:rStyle w:val="LyndensteynFTE"/>
                          <w:color w:val="E00314"/>
                          <w:sz w:val="52"/>
                          <w:szCs w:val="52"/>
                        </w:rPr>
                        <w:t xml:space="preserve"> fte </w:t>
                      </w:r>
                    </w:p>
                    <w:p w14:paraId="0740D584" w14:textId="77777777" w:rsidR="00844A4E" w:rsidRDefault="00844A4E">
                      <w:pPr>
                        <w:rPr>
                          <w:rStyle w:val="LyndensteynFTE"/>
                          <w:color w:val="E00314"/>
                          <w:sz w:val="32"/>
                          <w:szCs w:val="32"/>
                        </w:rPr>
                      </w:pPr>
                    </w:p>
                    <w:p w14:paraId="7D480619" w14:textId="15C214C9" w:rsidR="00BF3ADB" w:rsidRPr="00844A4E" w:rsidRDefault="006147D8">
                      <w:pPr>
                        <w:rPr>
                          <w:rStyle w:val="LyndensteynFTE"/>
                          <w:color w:val="E00314"/>
                          <w:sz w:val="32"/>
                          <w:szCs w:val="32"/>
                        </w:rPr>
                      </w:pPr>
                      <w:proofErr w:type="spellStart"/>
                      <w:r w:rsidRPr="00844A4E">
                        <w:rPr>
                          <w:rStyle w:val="LyndensteynFTE"/>
                          <w:color w:val="E00314"/>
                          <w:sz w:val="32"/>
                          <w:szCs w:val="32"/>
                        </w:rPr>
                        <w:t>Larixstraat</w:t>
                      </w:r>
                      <w:proofErr w:type="spellEnd"/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sectPr w:rsidR="00D71FB9" w:rsidSect="00BF3ADB">
      <w:headerReference w:type="default" r:id="rId11"/>
      <w:pgSz w:w="11900" w:h="16840"/>
      <w:pgMar w:top="1417" w:right="1417" w:bottom="1417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19C7B4" w14:textId="77777777" w:rsidR="007B4289" w:rsidRDefault="007B4289" w:rsidP="00BF3ADB">
      <w:r>
        <w:separator/>
      </w:r>
    </w:p>
  </w:endnote>
  <w:endnote w:type="continuationSeparator" w:id="0">
    <w:p w14:paraId="13845A1E" w14:textId="77777777" w:rsidR="007B4289" w:rsidRDefault="007B4289" w:rsidP="00BF3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6CDD97" w14:textId="77777777" w:rsidR="007B4289" w:rsidRDefault="007B4289" w:rsidP="00BF3ADB">
      <w:r>
        <w:separator/>
      </w:r>
    </w:p>
  </w:footnote>
  <w:footnote w:type="continuationSeparator" w:id="0">
    <w:p w14:paraId="483664E9" w14:textId="77777777" w:rsidR="007B4289" w:rsidRDefault="007B4289" w:rsidP="00BF3A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D9C6D" w14:textId="77777777" w:rsidR="00BF3ADB" w:rsidRDefault="00257582" w:rsidP="00D85B9D">
    <w:pPr>
      <w:pStyle w:val="Koptekst"/>
      <w:tabs>
        <w:tab w:val="clear" w:pos="4536"/>
        <w:tab w:val="clear" w:pos="9072"/>
        <w:tab w:val="left" w:pos="600"/>
      </w:tabs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1E0056DC" wp14:editId="0E10E953">
          <wp:simplePos x="0" y="0"/>
          <wp:positionH relativeFrom="column">
            <wp:posOffset>-696595</wp:posOffset>
          </wp:positionH>
          <wp:positionV relativeFrom="paragraph">
            <wp:posOffset>-491490</wp:posOffset>
          </wp:positionV>
          <wp:extent cx="7606603" cy="10764000"/>
          <wp:effectExtent l="0" t="0" r="127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OF-It-twaluk-vacatu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603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5B9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9194D"/>
    <w:multiLevelType w:val="hybridMultilevel"/>
    <w:tmpl w:val="89BA06B8"/>
    <w:lvl w:ilvl="0" w:tplc="58AAE3B6">
      <w:numFmt w:val="bullet"/>
      <w:lvlText w:val="•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F32837"/>
    <w:multiLevelType w:val="hybridMultilevel"/>
    <w:tmpl w:val="0ECE77B2"/>
    <w:lvl w:ilvl="0" w:tplc="58AAE3B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434D7C"/>
    <w:multiLevelType w:val="hybridMultilevel"/>
    <w:tmpl w:val="A2FC10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4D7F93"/>
    <w:multiLevelType w:val="multilevel"/>
    <w:tmpl w:val="18A24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473884"/>
    <w:multiLevelType w:val="hybridMultilevel"/>
    <w:tmpl w:val="2B8C18C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FFE6629"/>
    <w:multiLevelType w:val="hybridMultilevel"/>
    <w:tmpl w:val="68B2DA54"/>
    <w:lvl w:ilvl="0" w:tplc="58AAE3B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5339CE"/>
    <w:multiLevelType w:val="hybridMultilevel"/>
    <w:tmpl w:val="88767946"/>
    <w:lvl w:ilvl="0" w:tplc="58AAE3B6">
      <w:numFmt w:val="bullet"/>
      <w:lvlText w:val="•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92043D7"/>
    <w:multiLevelType w:val="hybridMultilevel"/>
    <w:tmpl w:val="85DCC3B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C01"/>
    <w:rsid w:val="00000E25"/>
    <w:rsid w:val="00044D54"/>
    <w:rsid w:val="000E6400"/>
    <w:rsid w:val="0011703E"/>
    <w:rsid w:val="00184BE5"/>
    <w:rsid w:val="001862BA"/>
    <w:rsid w:val="0019012D"/>
    <w:rsid w:val="001C52A8"/>
    <w:rsid w:val="001D02FC"/>
    <w:rsid w:val="001E729E"/>
    <w:rsid w:val="001F4DBD"/>
    <w:rsid w:val="00206BE1"/>
    <w:rsid w:val="00254029"/>
    <w:rsid w:val="00257582"/>
    <w:rsid w:val="00257C01"/>
    <w:rsid w:val="002A06AE"/>
    <w:rsid w:val="002B08A4"/>
    <w:rsid w:val="002F6D55"/>
    <w:rsid w:val="003367D6"/>
    <w:rsid w:val="00385D95"/>
    <w:rsid w:val="003E4791"/>
    <w:rsid w:val="0042151A"/>
    <w:rsid w:val="004973CC"/>
    <w:rsid w:val="004B3783"/>
    <w:rsid w:val="004C00DC"/>
    <w:rsid w:val="004E09D8"/>
    <w:rsid w:val="004F4B49"/>
    <w:rsid w:val="005A7D89"/>
    <w:rsid w:val="005E6F99"/>
    <w:rsid w:val="005F7228"/>
    <w:rsid w:val="006147D8"/>
    <w:rsid w:val="00621923"/>
    <w:rsid w:val="006437E4"/>
    <w:rsid w:val="006835F4"/>
    <w:rsid w:val="006A4B5B"/>
    <w:rsid w:val="006F1112"/>
    <w:rsid w:val="007008D9"/>
    <w:rsid w:val="0070269A"/>
    <w:rsid w:val="00707C98"/>
    <w:rsid w:val="00733863"/>
    <w:rsid w:val="00755F38"/>
    <w:rsid w:val="0076659B"/>
    <w:rsid w:val="00767DF3"/>
    <w:rsid w:val="007809F9"/>
    <w:rsid w:val="00783814"/>
    <w:rsid w:val="00790E80"/>
    <w:rsid w:val="007B4289"/>
    <w:rsid w:val="007E7769"/>
    <w:rsid w:val="00811346"/>
    <w:rsid w:val="00817CBC"/>
    <w:rsid w:val="00842A16"/>
    <w:rsid w:val="00844A4E"/>
    <w:rsid w:val="008621CD"/>
    <w:rsid w:val="0095028C"/>
    <w:rsid w:val="00953A9B"/>
    <w:rsid w:val="00971313"/>
    <w:rsid w:val="0097500E"/>
    <w:rsid w:val="00984C88"/>
    <w:rsid w:val="0098639D"/>
    <w:rsid w:val="00A038C8"/>
    <w:rsid w:val="00AB2B19"/>
    <w:rsid w:val="00AB5A02"/>
    <w:rsid w:val="00AE1767"/>
    <w:rsid w:val="00B34166"/>
    <w:rsid w:val="00B705C3"/>
    <w:rsid w:val="00BE5CE4"/>
    <w:rsid w:val="00BF3ADB"/>
    <w:rsid w:val="00C2608E"/>
    <w:rsid w:val="00C60611"/>
    <w:rsid w:val="00C73FFB"/>
    <w:rsid w:val="00C85F9B"/>
    <w:rsid w:val="00CC03B2"/>
    <w:rsid w:val="00CE2810"/>
    <w:rsid w:val="00CE4646"/>
    <w:rsid w:val="00D16237"/>
    <w:rsid w:val="00D33DE3"/>
    <w:rsid w:val="00D71FB9"/>
    <w:rsid w:val="00D85B9D"/>
    <w:rsid w:val="00DB034C"/>
    <w:rsid w:val="00DD4EEF"/>
    <w:rsid w:val="00E126F7"/>
    <w:rsid w:val="00E7443E"/>
    <w:rsid w:val="00ED6C16"/>
    <w:rsid w:val="00EF0D6A"/>
    <w:rsid w:val="00F747E4"/>
    <w:rsid w:val="00F846C7"/>
    <w:rsid w:val="00FD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6EDC486"/>
  <w14:defaultImageDpi w14:val="32767"/>
  <w15:chartTrackingRefBased/>
  <w15:docId w15:val="{DC5A66FA-17D2-4CC1-8781-79D57F00B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BF3AD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F3AD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F3ADB"/>
  </w:style>
  <w:style w:type="paragraph" w:styleId="Voettekst">
    <w:name w:val="footer"/>
    <w:basedOn w:val="Standaard"/>
    <w:link w:val="VoettekstChar"/>
    <w:uiPriority w:val="99"/>
    <w:unhideWhenUsed/>
    <w:rsid w:val="00BF3AD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F3ADB"/>
  </w:style>
  <w:style w:type="paragraph" w:customStyle="1" w:styleId="p1">
    <w:name w:val="p1"/>
    <w:basedOn w:val="Standaard"/>
    <w:rsid w:val="00BF3ADB"/>
    <w:rPr>
      <w:rFonts w:ascii="Source Sans Pro SemiBold" w:hAnsi="Source Sans Pro SemiBold" w:cs="Times New Roman"/>
      <w:lang w:eastAsia="nl-NL"/>
    </w:rPr>
  </w:style>
  <w:style w:type="paragraph" w:customStyle="1" w:styleId="p2">
    <w:name w:val="p2"/>
    <w:basedOn w:val="Standaard"/>
    <w:rsid w:val="00BF3ADB"/>
    <w:rPr>
      <w:rFonts w:ascii="Source Sans Pro Light" w:hAnsi="Source Sans Pro Light" w:cs="Times New Roman"/>
      <w:sz w:val="15"/>
      <w:szCs w:val="15"/>
      <w:lang w:eastAsia="nl-NL"/>
    </w:rPr>
  </w:style>
  <w:style w:type="character" w:customStyle="1" w:styleId="s1">
    <w:name w:val="s1"/>
    <w:basedOn w:val="Standaardalinea-lettertype"/>
    <w:rsid w:val="00BF3ADB"/>
    <w:rPr>
      <w:position w:val="8"/>
    </w:rPr>
  </w:style>
  <w:style w:type="character" w:customStyle="1" w:styleId="apple-converted-space">
    <w:name w:val="apple-converted-space"/>
    <w:basedOn w:val="Standaardalinea-lettertype"/>
    <w:rsid w:val="00BF3ADB"/>
  </w:style>
  <w:style w:type="paragraph" w:styleId="Lijstalinea">
    <w:name w:val="List Paragraph"/>
    <w:basedOn w:val="Standaard"/>
    <w:uiPriority w:val="34"/>
    <w:qFormat/>
    <w:rsid w:val="00B34166"/>
    <w:pPr>
      <w:ind w:left="720"/>
      <w:contextualSpacing/>
    </w:pPr>
  </w:style>
  <w:style w:type="character" w:customStyle="1" w:styleId="LyndensteynBodyVet">
    <w:name w:val="Lyndensteyn Body Vet"/>
    <w:basedOn w:val="Standaardalinea-lettertype"/>
    <w:uiPriority w:val="1"/>
    <w:qFormat/>
    <w:rsid w:val="00790E80"/>
    <w:rPr>
      <w:rFonts w:asciiTheme="minorHAnsi" w:hAnsiTheme="minorHAnsi"/>
      <w:b/>
      <w:color w:val="0070A6"/>
      <w:sz w:val="20"/>
      <w:szCs w:val="20"/>
    </w:rPr>
  </w:style>
  <w:style w:type="character" w:customStyle="1" w:styleId="LyndensteynFunctie">
    <w:name w:val="Lyndensteyn Functie"/>
    <w:basedOn w:val="Standaardalinea-lettertype"/>
    <w:uiPriority w:val="1"/>
    <w:qFormat/>
    <w:rsid w:val="00790E80"/>
    <w:rPr>
      <w:rFonts w:asciiTheme="minorHAnsi" w:hAnsiTheme="minorHAnsi"/>
      <w:b/>
      <w:color w:val="0070A6"/>
      <w:sz w:val="120"/>
      <w:szCs w:val="120"/>
    </w:rPr>
  </w:style>
  <w:style w:type="character" w:customStyle="1" w:styleId="LyndensteynFTE">
    <w:name w:val="Lyndensteyn FTE"/>
    <w:basedOn w:val="Standaardalinea-lettertype"/>
    <w:uiPriority w:val="1"/>
    <w:qFormat/>
    <w:rsid w:val="00790E80"/>
    <w:rPr>
      <w:rFonts w:asciiTheme="minorHAnsi" w:hAnsiTheme="minorHAnsi"/>
      <w:color w:val="0070A6"/>
      <w:sz w:val="56"/>
      <w:szCs w:val="1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11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a\AppData\Local\Microsoft\Windows\INetCache\Content.Outlook\R1XPBRHF\2017_1495-SOF-It%20Twaluk-vacature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F2CA1E5FE4F448BC3AF8DA501274D" ma:contentTypeVersion="5" ma:contentTypeDescription="Een nieuw document maken." ma:contentTypeScope="" ma:versionID="5bda4351bb6490cdce657519ba49da08">
  <xsd:schema xmlns:xsd="http://www.w3.org/2001/XMLSchema" xmlns:xs="http://www.w3.org/2001/XMLSchema" xmlns:p="http://schemas.microsoft.com/office/2006/metadata/properties" xmlns:ns2="1d8b6962-4037-4107-9026-e470bab8e146" xmlns:ns3="2ae076eb-8dc2-4dfa-9dd0-b903babc8cff" targetNamespace="http://schemas.microsoft.com/office/2006/metadata/properties" ma:root="true" ma:fieldsID="ac487198afe71d2c504e6422e61ff19e" ns2:_="" ns3:_="">
    <xsd:import namespace="1d8b6962-4037-4107-9026-e470bab8e146"/>
    <xsd:import namespace="2ae076eb-8dc2-4dfa-9dd0-b903babc8cf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8b6962-4037-4107-9026-e470bab8e14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e076eb-8dc2-4dfa-9dd0-b903babc8c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GostTitle.XSL" StyleName="Gost - Titels sorteren"/>
</file>

<file path=customXml/itemProps1.xml><?xml version="1.0" encoding="utf-8"?>
<ds:datastoreItem xmlns:ds="http://schemas.openxmlformats.org/officeDocument/2006/customXml" ds:itemID="{2DA7DDE1-43C7-4E64-8AC2-D0F9A399D9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4BC99D-FF72-4E11-80B0-41E53340CFAE}">
  <ds:schemaRefs>
    <ds:schemaRef ds:uri="1d8b6962-4037-4107-9026-e470bab8e146"/>
    <ds:schemaRef ds:uri="http://purl.org/dc/elements/1.1/"/>
    <ds:schemaRef ds:uri="http://schemas.microsoft.com/office/infopath/2007/PartnerControls"/>
    <ds:schemaRef ds:uri="2ae076eb-8dc2-4dfa-9dd0-b903babc8cff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08F1552-D3F8-458D-A295-78624AFFFA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8b6962-4037-4107-9026-e470bab8e146"/>
    <ds:schemaRef ds:uri="2ae076eb-8dc2-4dfa-9dd0-b903babc8c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C59642D-5DDC-4300-9BEF-3CE2D15D8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2017_1495-SOF-It Twaluk-vacature</Template>
  <TotalTime>0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 Gerritsma</dc:creator>
  <cp:keywords/>
  <dc:description/>
  <cp:lastModifiedBy>Oebele Harmsma | It Twalûk</cp:lastModifiedBy>
  <cp:revision>2</cp:revision>
  <cp:lastPrinted>2020-06-24T05:53:00Z</cp:lastPrinted>
  <dcterms:created xsi:type="dcterms:W3CDTF">2020-07-02T08:54:00Z</dcterms:created>
  <dcterms:modified xsi:type="dcterms:W3CDTF">2020-07-02T08:54:00Z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0x010100604F2CA1E5FE4F448BC3AF8DA501274D</vt:lpwstr>
  </property>
  <property fmtid="{D5CDD505-2E9C-101B-9397-08002B2CF9AE}" pid="3" name="AuthorIds_UIVersion_1536">
    <vt:lpwstr>20</vt:lpwstr>
  </property>
</Properties>
</file>